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076"/>
        <w:gridCol w:w="1555"/>
        <w:gridCol w:w="2177"/>
      </w:tblGrid>
      <w:tr w:rsidR="00AE2153" w14:paraId="361CBE4B" w14:textId="77777777" w:rsidTr="00577A27">
        <w:tc>
          <w:tcPr>
            <w:tcW w:w="2552" w:type="dxa"/>
          </w:tcPr>
          <w:p w14:paraId="7D25086C" w14:textId="056B45CB" w:rsidR="00AE2153" w:rsidRPr="00AE2153" w:rsidRDefault="00AE2153">
            <w:pPr>
              <w:rPr>
                <w:rFonts w:ascii="Arial" w:hAnsi="Arial" w:cs="Arial"/>
                <w:sz w:val="22"/>
                <w:szCs w:val="22"/>
              </w:rPr>
            </w:pPr>
            <w:r w:rsidRPr="00AE2153">
              <w:rPr>
                <w:rFonts w:ascii="Arial" w:hAnsi="Arial" w:cs="Arial"/>
                <w:sz w:val="22"/>
                <w:szCs w:val="22"/>
              </w:rPr>
              <w:t>Title</w:t>
            </w:r>
            <w:r w:rsidR="00577A27">
              <w:rPr>
                <w:rFonts w:ascii="Arial" w:hAnsi="Arial" w:cs="Arial"/>
                <w:sz w:val="22"/>
                <w:szCs w:val="22"/>
              </w:rPr>
              <w:t xml:space="preserve"> (please underline)</w:t>
            </w:r>
            <w:bookmarkStart w:id="0" w:name="_GoBack"/>
            <w:bookmarkEnd w:id="0"/>
            <w:r w:rsidRPr="00AE215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076" w:type="dxa"/>
          </w:tcPr>
          <w:p w14:paraId="10C10CF3" w14:textId="1A68B364" w:rsidR="00AE2153" w:rsidRPr="00AE2153" w:rsidRDefault="00AE2153">
            <w:pPr>
              <w:rPr>
                <w:rFonts w:ascii="Arial" w:hAnsi="Arial" w:cs="Arial"/>
                <w:sz w:val="22"/>
                <w:szCs w:val="22"/>
              </w:rPr>
            </w:pPr>
            <w:r w:rsidRPr="00AE2153">
              <w:rPr>
                <w:rFonts w:ascii="Arial" w:hAnsi="Arial" w:cs="Arial"/>
                <w:sz w:val="22"/>
                <w:szCs w:val="22"/>
              </w:rPr>
              <w:t xml:space="preserve">Dr, </w:t>
            </w:r>
            <w:proofErr w:type="spellStart"/>
            <w:r w:rsidRPr="00AE2153">
              <w:rPr>
                <w:rFonts w:ascii="Arial" w:hAnsi="Arial" w:cs="Arial"/>
                <w:sz w:val="22"/>
                <w:szCs w:val="22"/>
              </w:rPr>
              <w:t>Mr</w:t>
            </w:r>
            <w:proofErr w:type="spellEnd"/>
            <w:r w:rsidRPr="00AE2153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E2153">
              <w:rPr>
                <w:rFonts w:ascii="Arial" w:hAnsi="Arial" w:cs="Arial"/>
                <w:sz w:val="22"/>
                <w:szCs w:val="22"/>
              </w:rPr>
              <w:t>Mrs</w:t>
            </w:r>
            <w:proofErr w:type="spellEnd"/>
            <w:r w:rsidRPr="00AE2153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E2153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  <w:r w:rsidRPr="00AE2153">
              <w:rPr>
                <w:rFonts w:ascii="Arial" w:hAnsi="Arial" w:cs="Arial"/>
                <w:sz w:val="22"/>
                <w:szCs w:val="22"/>
              </w:rPr>
              <w:t>, Miss</w:t>
            </w:r>
          </w:p>
        </w:tc>
        <w:tc>
          <w:tcPr>
            <w:tcW w:w="1555" w:type="dxa"/>
          </w:tcPr>
          <w:p w14:paraId="591A878A" w14:textId="7A1E75F9" w:rsidR="00AE2153" w:rsidRPr="00AE2153" w:rsidRDefault="00AE2153">
            <w:pPr>
              <w:rPr>
                <w:rFonts w:ascii="Arial" w:hAnsi="Arial" w:cs="Arial"/>
                <w:sz w:val="22"/>
                <w:szCs w:val="22"/>
              </w:rPr>
            </w:pPr>
            <w:r w:rsidRPr="00AE2153">
              <w:rPr>
                <w:rFonts w:ascii="Arial" w:hAnsi="Arial" w:cs="Arial"/>
                <w:sz w:val="22"/>
                <w:szCs w:val="22"/>
              </w:rPr>
              <w:t>Date of birth:</w:t>
            </w:r>
          </w:p>
        </w:tc>
        <w:tc>
          <w:tcPr>
            <w:tcW w:w="2177" w:type="dxa"/>
            <w:tcBorders>
              <w:bottom w:val="single" w:sz="4" w:space="0" w:color="auto"/>
            </w:tcBorders>
          </w:tcPr>
          <w:p w14:paraId="69CE9AFD" w14:textId="77777777" w:rsidR="00AE2153" w:rsidRPr="00AE2153" w:rsidRDefault="00AE21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2161"/>
        <w:tblW w:w="0" w:type="auto"/>
        <w:tblLook w:val="04A0" w:firstRow="1" w:lastRow="0" w:firstColumn="1" w:lastColumn="0" w:noHBand="0" w:noVBand="1"/>
      </w:tblPr>
      <w:tblGrid>
        <w:gridCol w:w="851"/>
        <w:gridCol w:w="281"/>
        <w:gridCol w:w="383"/>
        <w:gridCol w:w="130"/>
        <w:gridCol w:w="1157"/>
        <w:gridCol w:w="1529"/>
        <w:gridCol w:w="408"/>
        <w:gridCol w:w="426"/>
        <w:gridCol w:w="921"/>
        <w:gridCol w:w="567"/>
        <w:gridCol w:w="2707"/>
      </w:tblGrid>
      <w:tr w:rsidR="00AE2153" w:rsidRPr="00286E78" w14:paraId="05147888" w14:textId="77777777" w:rsidTr="00B244BF"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3878FF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First name:</w:t>
            </w:r>
          </w:p>
        </w:tc>
        <w:tc>
          <w:tcPr>
            <w:tcW w:w="3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869DAF" w14:textId="0885B115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C349E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Last name:</w:t>
            </w:r>
          </w:p>
        </w:tc>
        <w:tc>
          <w:tcPr>
            <w:tcW w:w="2839" w:type="dxa"/>
            <w:tcBorders>
              <w:top w:val="nil"/>
              <w:left w:val="nil"/>
              <w:right w:val="nil"/>
            </w:tcBorders>
            <w:vAlign w:val="bottom"/>
          </w:tcPr>
          <w:p w14:paraId="025B5690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2153" w:rsidRPr="00286E78" w14:paraId="373D6CED" w14:textId="77777777" w:rsidTr="00B244BF">
        <w:tc>
          <w:tcPr>
            <w:tcW w:w="16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09EF2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Mobile phone:</w:t>
            </w:r>
          </w:p>
        </w:tc>
        <w:tc>
          <w:tcPr>
            <w:tcW w:w="281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EBE9AD1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65103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Landline:</w:t>
            </w:r>
          </w:p>
        </w:tc>
        <w:tc>
          <w:tcPr>
            <w:tcW w:w="336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19EE17E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2153" w:rsidRPr="00286E78" w14:paraId="33815F09" w14:textId="77777777" w:rsidTr="00B24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1133" w:type="dxa"/>
            <w:gridSpan w:val="2"/>
            <w:vAlign w:val="bottom"/>
          </w:tcPr>
          <w:p w14:paraId="4A8884E2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8227" w:type="dxa"/>
            <w:gridSpan w:val="9"/>
            <w:tcBorders>
              <w:bottom w:val="single" w:sz="4" w:space="0" w:color="auto"/>
            </w:tcBorders>
            <w:vAlign w:val="bottom"/>
          </w:tcPr>
          <w:p w14:paraId="725EA232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2153" w:rsidRPr="00286E78" w14:paraId="47BF477B" w14:textId="77777777" w:rsidTr="00B24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6"/>
        </w:trPr>
        <w:tc>
          <w:tcPr>
            <w:tcW w:w="851" w:type="dxa"/>
            <w:vAlign w:val="bottom"/>
          </w:tcPr>
          <w:p w14:paraId="0527B450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8509" w:type="dxa"/>
            <w:gridSpan w:val="10"/>
            <w:tcBorders>
              <w:bottom w:val="single" w:sz="4" w:space="0" w:color="auto"/>
            </w:tcBorders>
            <w:vAlign w:val="bottom"/>
          </w:tcPr>
          <w:p w14:paraId="5F3D24F2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2153" w:rsidRPr="00286E78" w14:paraId="07EC8B8D" w14:textId="77777777" w:rsidTr="00B24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80" w:type="dxa"/>
            <w:gridSpan w:val="5"/>
            <w:vAlign w:val="bottom"/>
          </w:tcPr>
          <w:p w14:paraId="10262549" w14:textId="5ACB69A0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Emergency contact</w:t>
            </w:r>
            <w:r w:rsidR="00B244BF">
              <w:rPr>
                <w:rFonts w:ascii="Arial" w:hAnsi="Arial" w:cs="Arial"/>
                <w:sz w:val="22"/>
                <w:szCs w:val="22"/>
              </w:rPr>
              <w:t xml:space="preserve"> name</w:t>
            </w:r>
            <w:r w:rsidRPr="00286E7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451" w:type="dxa"/>
            <w:gridSpan w:val="3"/>
            <w:tcBorders>
              <w:bottom w:val="single" w:sz="4" w:space="0" w:color="auto"/>
            </w:tcBorders>
            <w:vAlign w:val="bottom"/>
          </w:tcPr>
          <w:p w14:paraId="22710EB4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0" w:type="dxa"/>
            <w:gridSpan w:val="2"/>
            <w:vAlign w:val="bottom"/>
          </w:tcPr>
          <w:p w14:paraId="664DD72B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Relationship:</w:t>
            </w:r>
          </w:p>
        </w:tc>
        <w:tc>
          <w:tcPr>
            <w:tcW w:w="2839" w:type="dxa"/>
            <w:tcBorders>
              <w:bottom w:val="single" w:sz="4" w:space="0" w:color="auto"/>
            </w:tcBorders>
            <w:vAlign w:val="bottom"/>
          </w:tcPr>
          <w:p w14:paraId="53448D46" w14:textId="77777777" w:rsidR="00AE2153" w:rsidRPr="00286E78" w:rsidRDefault="00AE2153" w:rsidP="00AE2153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089"/>
      </w:tblGrid>
      <w:tr w:rsidR="00B244BF" w14:paraId="7826F17B" w14:textId="77777777" w:rsidTr="00B244BF">
        <w:tc>
          <w:tcPr>
            <w:tcW w:w="3261" w:type="dxa"/>
          </w:tcPr>
          <w:p w14:paraId="1E174F27" w14:textId="6AF5EABA" w:rsidR="00B244BF" w:rsidRPr="00B244BF" w:rsidRDefault="00B244BF">
            <w:pPr>
              <w:rPr>
                <w:rFonts w:ascii="Arial" w:hAnsi="Arial" w:cs="Arial"/>
                <w:sz w:val="22"/>
                <w:szCs w:val="22"/>
              </w:rPr>
            </w:pPr>
            <w:r w:rsidRPr="00B244BF">
              <w:rPr>
                <w:rFonts w:ascii="Arial" w:hAnsi="Arial" w:cs="Arial"/>
                <w:sz w:val="22"/>
                <w:szCs w:val="22"/>
              </w:rPr>
              <w:t>Emergency contact’s number:</w:t>
            </w:r>
          </w:p>
        </w:tc>
        <w:tc>
          <w:tcPr>
            <w:tcW w:w="6089" w:type="dxa"/>
            <w:tcBorders>
              <w:bottom w:val="single" w:sz="4" w:space="0" w:color="auto"/>
            </w:tcBorders>
          </w:tcPr>
          <w:p w14:paraId="7F443EB7" w14:textId="77777777" w:rsidR="00B244BF" w:rsidRDefault="00B244BF">
            <w:pPr>
              <w:rPr>
                <w:rFonts w:ascii="Arial" w:hAnsi="Arial" w:cs="Arial"/>
              </w:rPr>
            </w:pPr>
          </w:p>
        </w:tc>
      </w:tr>
    </w:tbl>
    <w:p w14:paraId="1C053C85" w14:textId="77777777" w:rsidR="00AE2153" w:rsidRDefault="00AE2153">
      <w:pPr>
        <w:rPr>
          <w:rFonts w:ascii="Arial" w:hAnsi="Arial" w:cs="Arial"/>
        </w:rPr>
      </w:pPr>
    </w:p>
    <w:p w14:paraId="4D668A8D" w14:textId="4E4986F4" w:rsidR="00CE532F" w:rsidRDefault="00CE532F" w:rsidP="00CE532F">
      <w:pPr>
        <w:jc w:val="center"/>
        <w:rPr>
          <w:rFonts w:ascii="Arial" w:hAnsi="Arial" w:cs="Arial"/>
          <w:b/>
        </w:rPr>
      </w:pPr>
      <w:r w:rsidRPr="00286E78">
        <w:rPr>
          <w:rFonts w:ascii="Arial" w:hAnsi="Arial" w:cs="Arial"/>
          <w:b/>
          <w:sz w:val="32"/>
        </w:rPr>
        <w:t xml:space="preserve">Referrer </w:t>
      </w:r>
      <w:r w:rsidRPr="00E857A2">
        <w:rPr>
          <w:rFonts w:ascii="Arial" w:hAnsi="Arial" w:cs="Arial"/>
          <w:b/>
        </w:rPr>
        <w:t>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95"/>
        <w:gridCol w:w="529"/>
        <w:gridCol w:w="151"/>
        <w:gridCol w:w="684"/>
        <w:gridCol w:w="140"/>
        <w:gridCol w:w="1603"/>
        <w:gridCol w:w="2387"/>
      </w:tblGrid>
      <w:tr w:rsidR="00B244BF" w14:paraId="5A953F8F" w14:textId="77777777" w:rsidTr="00B244BF">
        <w:tc>
          <w:tcPr>
            <w:tcW w:w="4536" w:type="dxa"/>
            <w:gridSpan w:val="4"/>
          </w:tcPr>
          <w:p w14:paraId="194C7034" w14:textId="1D3069AA" w:rsidR="00B244BF" w:rsidRPr="00B244BF" w:rsidRDefault="00B244BF" w:rsidP="00B244BF">
            <w:pPr>
              <w:rPr>
                <w:rFonts w:ascii="Arial" w:hAnsi="Arial" w:cs="Arial"/>
                <w:sz w:val="32"/>
              </w:rPr>
            </w:pPr>
            <w:r w:rsidRPr="00B244BF">
              <w:rPr>
                <w:rFonts w:ascii="Arial" w:hAnsi="Arial" w:cs="Arial"/>
                <w:sz w:val="22"/>
              </w:rPr>
              <w:t>Referrer’s name (include clinic name where relevant):</w:t>
            </w:r>
          </w:p>
        </w:tc>
        <w:tc>
          <w:tcPr>
            <w:tcW w:w="4814" w:type="dxa"/>
            <w:gridSpan w:val="4"/>
            <w:tcBorders>
              <w:bottom w:val="single" w:sz="4" w:space="0" w:color="auto"/>
            </w:tcBorders>
          </w:tcPr>
          <w:p w14:paraId="24793FE7" w14:textId="77777777" w:rsidR="00B244BF" w:rsidRDefault="00B244BF" w:rsidP="00CE532F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B244BF" w14:paraId="1E3BA8AC" w14:textId="77777777" w:rsidTr="00B244BF">
        <w:tc>
          <w:tcPr>
            <w:tcW w:w="3261" w:type="dxa"/>
          </w:tcPr>
          <w:p w14:paraId="52FEFD5D" w14:textId="7055FA4C" w:rsidR="00B244BF" w:rsidRPr="00B244BF" w:rsidRDefault="00B244BF" w:rsidP="00B244BF">
            <w:pPr>
              <w:rPr>
                <w:rFonts w:ascii="Arial" w:hAnsi="Arial" w:cs="Arial"/>
                <w:sz w:val="32"/>
              </w:rPr>
            </w:pPr>
            <w:r w:rsidRPr="00B244BF">
              <w:rPr>
                <w:rFonts w:ascii="Arial" w:hAnsi="Arial" w:cs="Arial"/>
                <w:sz w:val="22"/>
              </w:rPr>
              <w:t>Referrer’s relationship to you:</w:t>
            </w:r>
          </w:p>
        </w:tc>
        <w:tc>
          <w:tcPr>
            <w:tcW w:w="6089" w:type="dxa"/>
            <w:gridSpan w:val="7"/>
            <w:tcBorders>
              <w:bottom w:val="single" w:sz="4" w:space="0" w:color="auto"/>
            </w:tcBorders>
          </w:tcPr>
          <w:p w14:paraId="1B4AC386" w14:textId="77777777" w:rsidR="00B244BF" w:rsidRDefault="00B244BF" w:rsidP="00CE532F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CE532F" w:rsidRPr="00286E78" w14:paraId="75B7B6FF" w14:textId="77777777" w:rsidTr="00B244BF">
        <w:tc>
          <w:tcPr>
            <w:tcW w:w="4385" w:type="dxa"/>
            <w:gridSpan w:val="3"/>
          </w:tcPr>
          <w:p w14:paraId="18B42174" w14:textId="14682E2E" w:rsidR="00CE532F" w:rsidRPr="00286E78" w:rsidRDefault="00CE532F" w:rsidP="00FC1E1C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Mental Health Care Plan date (if relevant):</w:t>
            </w:r>
          </w:p>
        </w:tc>
        <w:tc>
          <w:tcPr>
            <w:tcW w:w="4965" w:type="dxa"/>
            <w:gridSpan w:val="5"/>
            <w:tcBorders>
              <w:bottom w:val="single" w:sz="4" w:space="0" w:color="auto"/>
            </w:tcBorders>
          </w:tcPr>
          <w:p w14:paraId="100A49A3" w14:textId="1CEF0589" w:rsidR="00CE532F" w:rsidRPr="00286E78" w:rsidRDefault="00CE532F" w:rsidP="00286E7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6E78" w:rsidRPr="00286E78" w14:paraId="118AB439" w14:textId="5EC925CF" w:rsidTr="00B244BF">
        <w:tc>
          <w:tcPr>
            <w:tcW w:w="3856" w:type="dxa"/>
            <w:gridSpan w:val="2"/>
          </w:tcPr>
          <w:p w14:paraId="0E225E49" w14:textId="5A8CD9B6" w:rsidR="00286E78" w:rsidRPr="00286E78" w:rsidRDefault="00286E78" w:rsidP="00FC1E1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 xml:space="preserve">Other funding (e.g. TAC, Workcover, NDIS, </w:t>
            </w:r>
            <w:proofErr w:type="spellStart"/>
            <w:r w:rsidRPr="00286E78">
              <w:rPr>
                <w:rFonts w:ascii="Arial" w:hAnsi="Arial" w:cs="Arial"/>
                <w:sz w:val="22"/>
                <w:szCs w:val="22"/>
              </w:rPr>
              <w:t>etc</w:t>
            </w:r>
            <w:proofErr w:type="spellEnd"/>
            <w:r w:rsidRPr="00286E78">
              <w:rPr>
                <w:rFonts w:ascii="Arial" w:hAnsi="Arial" w:cs="Arial"/>
                <w:sz w:val="22"/>
                <w:szCs w:val="22"/>
              </w:rPr>
              <w:t>) claim number:</w:t>
            </w:r>
          </w:p>
        </w:tc>
        <w:tc>
          <w:tcPr>
            <w:tcW w:w="1504" w:type="dxa"/>
            <w:gridSpan w:val="4"/>
            <w:tcBorders>
              <w:bottom w:val="single" w:sz="4" w:space="0" w:color="auto"/>
            </w:tcBorders>
          </w:tcPr>
          <w:p w14:paraId="5787D888" w14:textId="77777777" w:rsidR="00286E78" w:rsidRPr="00286E78" w:rsidRDefault="00286E78" w:rsidP="00286E7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3" w:type="dxa"/>
            <w:vAlign w:val="bottom"/>
          </w:tcPr>
          <w:p w14:paraId="5CC64FE7" w14:textId="34459955" w:rsidR="00286E78" w:rsidRPr="00286E78" w:rsidRDefault="00286E78" w:rsidP="00286E7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286E78">
              <w:rPr>
                <w:rFonts w:ascii="Arial" w:hAnsi="Arial" w:cs="Arial"/>
                <w:sz w:val="22"/>
                <w:szCs w:val="22"/>
              </w:rPr>
              <w:t>Case worker: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65BC6A56" w14:textId="77777777" w:rsidR="00286E78" w:rsidRPr="00286E78" w:rsidRDefault="00286E78" w:rsidP="00286E7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2257" w14:paraId="238259D9" w14:textId="77777777" w:rsidTr="00B244BF">
        <w:tc>
          <w:tcPr>
            <w:tcW w:w="5220" w:type="dxa"/>
            <w:gridSpan w:val="5"/>
          </w:tcPr>
          <w:p w14:paraId="5C2CB1AC" w14:textId="3E089A03" w:rsidR="00F72257" w:rsidRPr="00F72257" w:rsidRDefault="00F72257">
            <w:pPr>
              <w:rPr>
                <w:rFonts w:ascii="Arial" w:hAnsi="Arial" w:cs="Arial"/>
                <w:sz w:val="22"/>
                <w:szCs w:val="22"/>
              </w:rPr>
            </w:pPr>
            <w:r w:rsidRPr="00F72257">
              <w:rPr>
                <w:rFonts w:ascii="Arial" w:hAnsi="Arial" w:cs="Arial"/>
                <w:sz w:val="22"/>
                <w:szCs w:val="22"/>
              </w:rPr>
              <w:t>Have you got a HealthCare Card?</w:t>
            </w:r>
            <w:r>
              <w:rPr>
                <w:rFonts w:ascii="Arial" w:hAnsi="Arial" w:cs="Arial"/>
                <w:sz w:val="22"/>
                <w:szCs w:val="22"/>
              </w:rPr>
              <w:t xml:space="preserve"> (please check)</w:t>
            </w:r>
          </w:p>
        </w:tc>
        <w:tc>
          <w:tcPr>
            <w:tcW w:w="4130" w:type="dxa"/>
            <w:gridSpan w:val="3"/>
          </w:tcPr>
          <w:p w14:paraId="39A9006E" w14:textId="10BAF907" w:rsidR="00F72257" w:rsidRPr="00F72257" w:rsidRDefault="00E7737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5261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25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72257" w:rsidRPr="00F72257">
              <w:rPr>
                <w:rFonts w:ascii="Arial" w:hAnsi="Arial" w:cs="Arial"/>
                <w:sz w:val="22"/>
                <w:szCs w:val="22"/>
              </w:rPr>
              <w:t xml:space="preserve"> Yes          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8565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257" w:rsidRPr="00F722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72257" w:rsidRPr="00F72257"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</w:tr>
    </w:tbl>
    <w:p w14:paraId="6630D32D" w14:textId="3A4F354D" w:rsidR="00BA2003" w:rsidRDefault="00BA2003">
      <w:pPr>
        <w:rPr>
          <w:rFonts w:ascii="Arial" w:hAnsi="Arial" w:cs="Arial"/>
        </w:rPr>
      </w:pPr>
    </w:p>
    <w:p w14:paraId="19C8646D" w14:textId="174C69E0" w:rsidR="00CE532F" w:rsidRDefault="00CE532F" w:rsidP="00286E78">
      <w:pPr>
        <w:jc w:val="center"/>
        <w:rPr>
          <w:rFonts w:ascii="Arial" w:hAnsi="Arial" w:cs="Arial"/>
          <w:b/>
        </w:rPr>
      </w:pPr>
      <w:r w:rsidRPr="00286E78">
        <w:rPr>
          <w:rFonts w:ascii="Arial" w:hAnsi="Arial" w:cs="Arial"/>
          <w:b/>
        </w:rPr>
        <w:t>Medicare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3495"/>
        <w:gridCol w:w="1410"/>
        <w:gridCol w:w="1261"/>
        <w:gridCol w:w="656"/>
        <w:gridCol w:w="426"/>
      </w:tblGrid>
      <w:tr w:rsidR="00FE0240" w:rsidRPr="00286E78" w14:paraId="4146E6C2" w14:textId="1DEEDD99" w:rsidTr="00FE0240">
        <w:trPr>
          <w:trHeight w:val="475"/>
        </w:trPr>
        <w:tc>
          <w:tcPr>
            <w:tcW w:w="2112" w:type="dxa"/>
          </w:tcPr>
          <w:p w14:paraId="32F88090" w14:textId="48D68CE3" w:rsidR="00FE0240" w:rsidRPr="00286E78" w:rsidRDefault="00FE0240" w:rsidP="00FE0240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286E78">
              <w:rPr>
                <w:rFonts w:ascii="Arial" w:hAnsi="Arial" w:cs="Arial"/>
                <w:sz w:val="22"/>
              </w:rPr>
              <w:t>Medicare number:</w:t>
            </w:r>
          </w:p>
        </w:tc>
        <w:tc>
          <w:tcPr>
            <w:tcW w:w="3495" w:type="dxa"/>
            <w:tcBorders>
              <w:bottom w:val="single" w:sz="4" w:space="0" w:color="auto"/>
            </w:tcBorders>
          </w:tcPr>
          <w:p w14:paraId="0268D880" w14:textId="77777777" w:rsidR="00FE0240" w:rsidRPr="00286E78" w:rsidRDefault="00FE0240" w:rsidP="00FE0240">
            <w:pPr>
              <w:spacing w:line="276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410" w:type="dxa"/>
          </w:tcPr>
          <w:p w14:paraId="0B466538" w14:textId="25911497" w:rsidR="00FE0240" w:rsidRPr="00286E78" w:rsidRDefault="00FE0240" w:rsidP="00FE0240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286E78">
              <w:rPr>
                <w:rFonts w:ascii="Arial" w:hAnsi="Arial" w:cs="Arial"/>
                <w:sz w:val="22"/>
              </w:rPr>
              <w:t>Expiry date:</w:t>
            </w: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14:paraId="26A5CA19" w14:textId="77777777" w:rsidR="00FE0240" w:rsidRPr="00286E78" w:rsidRDefault="00FE0240" w:rsidP="00FE024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6" w:type="dxa"/>
          </w:tcPr>
          <w:p w14:paraId="15E729BF" w14:textId="14FFB26F" w:rsidR="00FE0240" w:rsidRPr="00FE0240" w:rsidRDefault="00FE0240" w:rsidP="00FE0240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IRN</w:t>
            </w:r>
            <w:r w:rsidRPr="00FE0240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6FB7F871" w14:textId="77777777" w:rsidR="00FE0240" w:rsidRPr="00FE0240" w:rsidRDefault="00FE0240" w:rsidP="00286E78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</w:tbl>
    <w:p w14:paraId="0BFEBCB4" w14:textId="77777777" w:rsidR="00CE532F" w:rsidRPr="00286E78" w:rsidRDefault="00CE532F" w:rsidP="00F72257">
      <w:pPr>
        <w:rPr>
          <w:rFonts w:ascii="Arial" w:hAnsi="Arial" w:cs="Arial"/>
        </w:rPr>
      </w:pPr>
    </w:p>
    <w:sectPr w:rsidR="00CE532F" w:rsidRPr="00286E78" w:rsidSect="00286E78">
      <w:headerReference w:type="default" r:id="rId10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6D041" w14:textId="77777777" w:rsidR="00E7737D" w:rsidRDefault="00E7737D" w:rsidP="000172E5">
      <w:pPr>
        <w:spacing w:after="0" w:line="240" w:lineRule="auto"/>
      </w:pPr>
      <w:r>
        <w:separator/>
      </w:r>
    </w:p>
  </w:endnote>
  <w:endnote w:type="continuationSeparator" w:id="0">
    <w:p w14:paraId="121B8112" w14:textId="77777777" w:rsidR="00E7737D" w:rsidRDefault="00E7737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438519-5E62-422D-8086-AD0968EDF46D}"/>
    <w:embedBold r:id="rId2" w:fontKey="{481FEF62-2904-4DE7-8BE0-7F06C0549B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2A48153-83DD-4376-96C4-51CDEA44D3F0}"/>
    <w:embedBold r:id="rId4" w:fontKey="{9EA17396-60B3-4EA0-B862-DEC557DC441D}"/>
    <w:embedItalic r:id="rId5" w:fontKey="{88A849CE-0A55-462A-AB20-0AF938AE33C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C1F3928-95A6-4520-828B-6D43A55D4B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536F245-E114-4ECE-B4E8-A3B0E0D7F08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9C1F826-4E0A-48AE-BD10-CD37A90720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647F2" w14:textId="77777777" w:rsidR="00E7737D" w:rsidRDefault="00E7737D" w:rsidP="000172E5">
      <w:pPr>
        <w:spacing w:after="0" w:line="240" w:lineRule="auto"/>
      </w:pPr>
      <w:r>
        <w:separator/>
      </w:r>
    </w:p>
  </w:footnote>
  <w:footnote w:type="continuationSeparator" w:id="0">
    <w:p w14:paraId="78C38544" w14:textId="77777777" w:rsidR="00E7737D" w:rsidRDefault="00E7737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C82FC" w14:textId="3E60AFAC" w:rsidR="00286E78" w:rsidRPr="00286E78" w:rsidRDefault="00286E78" w:rsidP="00286E78">
    <w:pPr>
      <w:pStyle w:val="Header"/>
      <w:jc w:val="center"/>
      <w:rPr>
        <w:rFonts w:ascii="Arial" w:hAnsi="Arial" w:cs="Arial"/>
        <w:sz w:val="40"/>
        <w:lang w:val="en-SG"/>
      </w:rPr>
    </w:pPr>
    <w:r w:rsidRPr="00286E78">
      <w:rPr>
        <w:rFonts w:ascii="Arial" w:hAnsi="Arial" w:cs="Arial"/>
        <w:sz w:val="40"/>
        <w:lang w:val="en-SG"/>
      </w:rPr>
      <w:t>INTAKE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FBD"/>
    <w:rsid w:val="000172E5"/>
    <w:rsid w:val="00052382"/>
    <w:rsid w:val="0006568A"/>
    <w:rsid w:val="00076F0F"/>
    <w:rsid w:val="00084253"/>
    <w:rsid w:val="000D1F49"/>
    <w:rsid w:val="001727CA"/>
    <w:rsid w:val="001D7CB8"/>
    <w:rsid w:val="00286E78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17247"/>
    <w:rsid w:val="00577A27"/>
    <w:rsid w:val="00577E06"/>
    <w:rsid w:val="00583334"/>
    <w:rsid w:val="005A3BF7"/>
    <w:rsid w:val="005F2035"/>
    <w:rsid w:val="005F39E9"/>
    <w:rsid w:val="005F7990"/>
    <w:rsid w:val="006145D8"/>
    <w:rsid w:val="0063739C"/>
    <w:rsid w:val="007147D7"/>
    <w:rsid w:val="00770F25"/>
    <w:rsid w:val="007A35A8"/>
    <w:rsid w:val="007B0A85"/>
    <w:rsid w:val="007C6A52"/>
    <w:rsid w:val="00807227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E2153"/>
    <w:rsid w:val="00B244BF"/>
    <w:rsid w:val="00B337A2"/>
    <w:rsid w:val="00BA2003"/>
    <w:rsid w:val="00BD4753"/>
    <w:rsid w:val="00BD56AC"/>
    <w:rsid w:val="00BD5CB1"/>
    <w:rsid w:val="00BE62EE"/>
    <w:rsid w:val="00C003BA"/>
    <w:rsid w:val="00C4602F"/>
    <w:rsid w:val="00C46878"/>
    <w:rsid w:val="00C6231D"/>
    <w:rsid w:val="00CA4FBD"/>
    <w:rsid w:val="00CB4A51"/>
    <w:rsid w:val="00CD4532"/>
    <w:rsid w:val="00CD47B0"/>
    <w:rsid w:val="00CE532F"/>
    <w:rsid w:val="00CE6104"/>
    <w:rsid w:val="00CE7918"/>
    <w:rsid w:val="00D16163"/>
    <w:rsid w:val="00DB3FAD"/>
    <w:rsid w:val="00DF48B1"/>
    <w:rsid w:val="00E61C09"/>
    <w:rsid w:val="00E7737D"/>
    <w:rsid w:val="00E857A2"/>
    <w:rsid w:val="00EB3B58"/>
    <w:rsid w:val="00EC7359"/>
    <w:rsid w:val="00EE3054"/>
    <w:rsid w:val="00F00606"/>
    <w:rsid w:val="00F01256"/>
    <w:rsid w:val="00F05DCE"/>
    <w:rsid w:val="00F72257"/>
    <w:rsid w:val="00F834DD"/>
    <w:rsid w:val="00FC1E1C"/>
    <w:rsid w:val="00FC7475"/>
    <w:rsid w:val="00FE024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2E4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2018-11-06T02:15:00Z</dcterms:created>
  <dcterms:modified xsi:type="dcterms:W3CDTF">2018-11-15T06:34:00Z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